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5C5" w:rsidRDefault="001065C5" w:rsidP="009B6790">
      <w:pPr>
        <w:spacing w:after="0"/>
        <w:ind w:left="720" w:right="-144" w:hanging="540"/>
        <w:rPr>
          <w:sz w:val="24"/>
          <w:szCs w:val="24"/>
        </w:rPr>
      </w:pPr>
      <w:bookmarkStart w:id="0" w:name="_GoBack"/>
      <w:bookmarkEnd w:id="0"/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Default="004E5BB9" w:rsidP="004E5B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5BB9" w:rsidRDefault="001233E6" w:rsidP="004E5B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Citizens of Campbell County,</w:t>
      </w:r>
    </w:p>
    <w:p w:rsidR="00615FE1" w:rsidRDefault="00615FE1" w:rsidP="004E5BB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615FE1" w:rsidRDefault="00615FE1" w:rsidP="004E5BB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615F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want to share with you that last night</w:t>
      </w:r>
      <w:r w:rsidRPr="006452F3">
        <w:rPr>
          <w:rFonts w:ascii="Times New Roman" w:hAnsi="Times New Roman" w:cs="Times New Roman"/>
          <w:sz w:val="24"/>
          <w:szCs w:val="24"/>
        </w:rPr>
        <w:t xml:space="preserve"> Sheriff Barton has been hospitalized and</w:t>
      </w:r>
      <w:r>
        <w:rPr>
          <w:rFonts w:ascii="Times New Roman" w:hAnsi="Times New Roman" w:cs="Times New Roman"/>
          <w:sz w:val="24"/>
          <w:szCs w:val="24"/>
        </w:rPr>
        <w:t xml:space="preserve"> is currently receiving</w:t>
      </w:r>
      <w:r w:rsidRPr="006452F3">
        <w:rPr>
          <w:rFonts w:ascii="Times New Roman" w:hAnsi="Times New Roman" w:cs="Times New Roman"/>
          <w:sz w:val="24"/>
          <w:szCs w:val="24"/>
        </w:rPr>
        <w:t xml:space="preserve"> medical care</w:t>
      </w:r>
      <w:r w:rsidR="00615FE1">
        <w:rPr>
          <w:rFonts w:ascii="Times New Roman" w:hAnsi="Times New Roman" w:cs="Times New Roman"/>
          <w:sz w:val="24"/>
          <w:szCs w:val="24"/>
        </w:rPr>
        <w:t xml:space="preserve"> and is in stable condition</w:t>
      </w:r>
      <w:r w:rsidRPr="006452F3">
        <w:rPr>
          <w:rFonts w:ascii="Times New Roman" w:hAnsi="Times New Roman" w:cs="Times New Roman"/>
          <w:sz w:val="24"/>
          <w:szCs w:val="24"/>
        </w:rPr>
        <w:t>. Sheriff Barton was at home when he suffered a</w:t>
      </w:r>
      <w:r>
        <w:rPr>
          <w:rFonts w:ascii="Times New Roman" w:hAnsi="Times New Roman" w:cs="Times New Roman"/>
          <w:sz w:val="24"/>
          <w:szCs w:val="24"/>
        </w:rPr>
        <w:t xml:space="preserve"> medical emergency. During this difficult time</w:t>
      </w:r>
      <w:r w:rsidRPr="006452F3">
        <w:rPr>
          <w:rFonts w:ascii="Times New Roman" w:hAnsi="Times New Roman" w:cs="Times New Roman"/>
          <w:sz w:val="24"/>
          <w:szCs w:val="24"/>
        </w:rPr>
        <w:t>, we ask that you keep the Sheriff and his family in your thoughts and prayers.</w:t>
      </w:r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615F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Please be assured that the Sheriff’s Office continues to operate without interrupti</w:t>
      </w:r>
      <w:r>
        <w:rPr>
          <w:rFonts w:ascii="Times New Roman" w:hAnsi="Times New Roman" w:cs="Times New Roman"/>
          <w:sz w:val="24"/>
          <w:szCs w:val="24"/>
        </w:rPr>
        <w:t>on. Chief Deputy Cody Chapman</w:t>
      </w:r>
      <w:r w:rsidRPr="006452F3">
        <w:rPr>
          <w:rFonts w:ascii="Times New Roman" w:hAnsi="Times New Roman" w:cs="Times New Roman"/>
          <w:sz w:val="24"/>
          <w:szCs w:val="24"/>
        </w:rPr>
        <w:t>, along with the sheriff’s office command staff and dedicated personnel, oversees day-to-day operations and ensures that all community services remain consistent and effective.</w:t>
      </w:r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615F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Our office remains committed to public safety, professionalism, and transparency. Should there be any significant updates to share, we will provide them through official channels.</w:t>
      </w: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615F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Thank you for your continued trust and support.</w:t>
      </w: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Respectfully,</w:t>
      </w:r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Cody Chapman</w:t>
      </w:r>
    </w:p>
    <w:p w:rsidR="004E5BB9" w:rsidRPr="006452F3" w:rsidRDefault="004E5BB9" w:rsidP="004E5B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52F3">
        <w:rPr>
          <w:rFonts w:ascii="Times New Roman" w:hAnsi="Times New Roman" w:cs="Times New Roman"/>
          <w:sz w:val="24"/>
          <w:szCs w:val="24"/>
        </w:rPr>
        <w:t>Chief Deputy</w:t>
      </w:r>
    </w:p>
    <w:p w:rsidR="004E5BB9" w:rsidRDefault="004E5BB9" w:rsidP="004E5BB9">
      <w:pPr>
        <w:spacing w:after="0"/>
      </w:pPr>
      <w:r w:rsidRPr="006452F3">
        <w:rPr>
          <w:rFonts w:ascii="Times New Roman" w:hAnsi="Times New Roman" w:cs="Times New Roman"/>
          <w:sz w:val="24"/>
          <w:szCs w:val="24"/>
        </w:rPr>
        <w:t>Campbell County Sheriff’s Office</w:t>
      </w:r>
    </w:p>
    <w:p w:rsidR="003B6FB9" w:rsidRDefault="003B6FB9" w:rsidP="004E5BB9">
      <w:pPr>
        <w:spacing w:after="0"/>
        <w:ind w:left="720" w:right="-144" w:hanging="540"/>
        <w:jc w:val="both"/>
        <w:rPr>
          <w:sz w:val="24"/>
          <w:szCs w:val="24"/>
        </w:rPr>
      </w:pPr>
    </w:p>
    <w:p w:rsidR="003B6FB9" w:rsidRDefault="003B6FB9" w:rsidP="004E5BB9">
      <w:pPr>
        <w:spacing w:after="0"/>
        <w:ind w:left="720" w:right="-144" w:hanging="540"/>
        <w:jc w:val="both"/>
        <w:rPr>
          <w:sz w:val="24"/>
          <w:szCs w:val="24"/>
        </w:rPr>
      </w:pPr>
    </w:p>
    <w:p w:rsidR="003B6FB9" w:rsidRDefault="003B6FB9" w:rsidP="009B6790">
      <w:pPr>
        <w:spacing w:after="0"/>
        <w:ind w:left="720" w:right="-144" w:hanging="540"/>
        <w:rPr>
          <w:sz w:val="24"/>
          <w:szCs w:val="24"/>
        </w:rPr>
      </w:pPr>
    </w:p>
    <w:p w:rsidR="00093A70" w:rsidRDefault="00093A70" w:rsidP="004E5BB9">
      <w:pPr>
        <w:spacing w:after="0" w:line="240" w:lineRule="auto"/>
        <w:ind w:right="-144"/>
        <w:rPr>
          <w:sz w:val="24"/>
          <w:szCs w:val="24"/>
        </w:rPr>
      </w:pPr>
    </w:p>
    <w:sectPr w:rsidR="00093A70" w:rsidSect="00825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4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3E6" w:rsidRDefault="001233E6" w:rsidP="003727F8">
      <w:pPr>
        <w:spacing w:after="0" w:line="240" w:lineRule="auto"/>
      </w:pPr>
      <w:r>
        <w:separator/>
      </w:r>
    </w:p>
  </w:endnote>
  <w:endnote w:type="continuationSeparator" w:id="0">
    <w:p w:rsidR="001233E6" w:rsidRDefault="001233E6" w:rsidP="00372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3E6" w:rsidRDefault="0012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3E6" w:rsidRPr="001520F5" w:rsidRDefault="001233E6" w:rsidP="001520F5">
    <w:pPr>
      <w:pStyle w:val="Footer"/>
      <w:jc w:val="right"/>
    </w:pPr>
    <w:r w:rsidRPr="001520F5">
      <w:t xml:space="preserve">Page </w:t>
    </w:r>
    <w:r w:rsidRPr="001520F5">
      <w:fldChar w:fldCharType="begin"/>
    </w:r>
    <w:r w:rsidRPr="001520F5">
      <w:instrText xml:space="preserve"> PAGE  \* Arabic  \* MERGEFORMAT </w:instrText>
    </w:r>
    <w:r w:rsidRPr="001520F5">
      <w:fldChar w:fldCharType="separate"/>
    </w:r>
    <w:r w:rsidR="00393DE2">
      <w:rPr>
        <w:noProof/>
      </w:rPr>
      <w:t>1</w:t>
    </w:r>
    <w:r w:rsidRPr="001520F5">
      <w:fldChar w:fldCharType="end"/>
    </w:r>
    <w:r w:rsidRPr="001520F5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393DE2">
      <w:rPr>
        <w:noProof/>
      </w:rPr>
      <w:t>1</w:t>
    </w:r>
    <w:r>
      <w:rPr>
        <w:noProof/>
      </w:rPr>
      <w:fldChar w:fldCharType="end"/>
    </w:r>
  </w:p>
  <w:p w:rsidR="001233E6" w:rsidRDefault="001233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3E6" w:rsidRDefault="0012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3E6" w:rsidRDefault="001233E6" w:rsidP="003727F8">
      <w:pPr>
        <w:spacing w:after="0" w:line="240" w:lineRule="auto"/>
      </w:pPr>
      <w:r>
        <w:separator/>
      </w:r>
    </w:p>
  </w:footnote>
  <w:footnote w:type="continuationSeparator" w:id="0">
    <w:p w:rsidR="001233E6" w:rsidRDefault="001233E6" w:rsidP="00372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3E6" w:rsidRDefault="001233E6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2975" w:type="dxa"/>
      <w:tblInd w:w="73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5"/>
    </w:tblGrid>
    <w:tr w:rsidR="001233E6" w:rsidTr="00CC75F7">
      <w:trPr>
        <w:trHeight w:val="1862"/>
      </w:trPr>
      <w:tc>
        <w:tcPr>
          <w:tcW w:w="2975" w:type="dxa"/>
        </w:tcPr>
        <w:p w:rsidR="001233E6" w:rsidRPr="00EB7BE9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  <w:rPr>
              <w:rFonts w:ascii="Franklin Gothic Medium" w:hAnsi="Franklin Gothic Medium"/>
              <w:b/>
              <w:sz w:val="24"/>
              <w:szCs w:val="24"/>
            </w:rPr>
          </w:pPr>
          <w:r w:rsidRPr="00EB7BE9">
            <w:rPr>
              <w:rFonts w:ascii="Franklin Gothic Medium" w:hAnsi="Franklin Gothic Medium"/>
              <w:b/>
              <w:noProof/>
              <w:sz w:val="24"/>
              <w:szCs w:val="24"/>
            </w:rPr>
            <w:drawing>
              <wp:anchor distT="0" distB="0" distL="114300" distR="114300" simplePos="0" relativeHeight="251658240" behindDoc="1" locked="0" layoutInCell="1" allowOverlap="1" wp14:anchorId="5403C577" wp14:editId="2FBB4E9B">
                <wp:simplePos x="0" y="0"/>
                <wp:positionH relativeFrom="column">
                  <wp:posOffset>-4954905</wp:posOffset>
                </wp:positionH>
                <wp:positionV relativeFrom="paragraph">
                  <wp:posOffset>-149225</wp:posOffset>
                </wp:positionV>
                <wp:extent cx="4619625" cy="1495425"/>
                <wp:effectExtent l="19050" t="0" r="9525" b="0"/>
                <wp:wrapNone/>
                <wp:docPr id="3" name="Picture 1" descr="sheriff FOR SHIR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eriff FOR SHIRT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96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EB7BE9">
            <w:rPr>
              <w:rFonts w:ascii="Franklin Gothic Medium" w:hAnsi="Franklin Gothic Medium"/>
              <w:b/>
              <w:sz w:val="24"/>
              <w:szCs w:val="24"/>
            </w:rPr>
            <w:t xml:space="preserve">Sheriff </w:t>
          </w:r>
          <w:r>
            <w:rPr>
              <w:rFonts w:ascii="Franklin Gothic Medium" w:hAnsi="Franklin Gothic Medium"/>
              <w:b/>
              <w:sz w:val="24"/>
              <w:szCs w:val="24"/>
            </w:rPr>
            <w:t>E. Wayne Barton II</w:t>
          </w:r>
        </w:p>
        <w:p w:rsidR="001233E6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  <w:rPr>
              <w:rFonts w:ascii="Franklin Gothic Medium" w:hAnsi="Franklin Gothic Medium"/>
              <w:sz w:val="20"/>
              <w:szCs w:val="20"/>
            </w:rPr>
          </w:pPr>
          <w:r>
            <w:rPr>
              <w:rFonts w:ascii="Franklin Gothic Medium" w:hAnsi="Franklin Gothic Medium"/>
              <w:sz w:val="20"/>
              <w:szCs w:val="20"/>
            </w:rPr>
            <w:t>PO Box 82</w:t>
          </w:r>
          <w:r w:rsidRPr="001A3889">
            <w:rPr>
              <w:rFonts w:ascii="Franklin Gothic Medium" w:hAnsi="Franklin Gothic Medium"/>
              <w:sz w:val="20"/>
              <w:szCs w:val="20"/>
            </w:rPr>
            <w:t xml:space="preserve"> </w:t>
          </w:r>
        </w:p>
        <w:p w:rsidR="001233E6" w:rsidRPr="001A3889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  <w:rPr>
              <w:rFonts w:ascii="Franklin Gothic Medium" w:hAnsi="Franklin Gothic Medium"/>
              <w:sz w:val="20"/>
              <w:szCs w:val="20"/>
            </w:rPr>
          </w:pPr>
          <w:r>
            <w:rPr>
              <w:rFonts w:ascii="Franklin Gothic Medium" w:hAnsi="Franklin Gothic Medium"/>
              <w:sz w:val="20"/>
              <w:szCs w:val="20"/>
            </w:rPr>
            <w:t xml:space="preserve">610 Main St. </w:t>
          </w:r>
          <w:r w:rsidRPr="001A3889">
            <w:rPr>
              <w:rFonts w:ascii="Franklin Gothic Medium" w:hAnsi="Franklin Gothic Medium"/>
              <w:sz w:val="20"/>
              <w:szCs w:val="20"/>
            </w:rPr>
            <w:br/>
            <w:t>Jacksboro, TN 37757</w:t>
          </w:r>
        </w:p>
        <w:p w:rsidR="001233E6" w:rsidRPr="001A3889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  <w:rPr>
              <w:rFonts w:ascii="Franklin Gothic Medium" w:hAnsi="Franklin Gothic Medium"/>
              <w:sz w:val="20"/>
              <w:szCs w:val="20"/>
            </w:rPr>
          </w:pPr>
          <w:r w:rsidRPr="001A3889">
            <w:rPr>
              <w:rFonts w:ascii="Franklin Gothic Medium" w:hAnsi="Franklin Gothic Medium"/>
              <w:sz w:val="20"/>
              <w:szCs w:val="20"/>
            </w:rPr>
            <w:t>Phone (423) 562-7446</w:t>
          </w:r>
          <w:r w:rsidRPr="001A3889">
            <w:rPr>
              <w:rFonts w:ascii="Franklin Gothic Medium" w:hAnsi="Franklin Gothic Medium"/>
              <w:sz w:val="20"/>
              <w:szCs w:val="20"/>
            </w:rPr>
            <w:tab/>
          </w:r>
        </w:p>
        <w:p w:rsidR="001233E6" w:rsidRPr="001A3889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  <w:rPr>
              <w:rFonts w:ascii="Franklin Gothic Medium" w:hAnsi="Franklin Gothic Medium"/>
              <w:sz w:val="20"/>
              <w:szCs w:val="20"/>
            </w:rPr>
          </w:pPr>
          <w:r w:rsidRPr="001A3889">
            <w:rPr>
              <w:rFonts w:ascii="Franklin Gothic Medium" w:hAnsi="Franklin Gothic Medium"/>
              <w:sz w:val="20"/>
              <w:szCs w:val="20"/>
            </w:rPr>
            <w:t>Fax (423) 566-5469</w:t>
          </w:r>
        </w:p>
        <w:p w:rsidR="001233E6" w:rsidRDefault="001233E6" w:rsidP="001A3889">
          <w:pPr>
            <w:pStyle w:val="Header"/>
            <w:tabs>
              <w:tab w:val="clear" w:pos="4680"/>
              <w:tab w:val="clear" w:pos="9360"/>
              <w:tab w:val="left" w:pos="1035"/>
            </w:tabs>
          </w:pPr>
        </w:p>
      </w:tc>
    </w:tr>
  </w:tbl>
  <w:p w:rsidR="001233E6" w:rsidRDefault="001233E6" w:rsidP="001520F5">
    <w:pPr>
      <w:pStyle w:val="Header"/>
      <w:tabs>
        <w:tab w:val="clear" w:pos="4680"/>
        <w:tab w:val="clear" w:pos="9360"/>
        <w:tab w:val="left" w:pos="1035"/>
      </w:tabs>
      <w:jc w:val="right"/>
      <w:rPr>
        <w:rFonts w:ascii="Arial Black" w:hAnsi="Arial Blac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C36B1F" wp14:editId="46F163CC">
              <wp:simplePos x="0" y="0"/>
              <wp:positionH relativeFrom="page">
                <wp:posOffset>-218440</wp:posOffset>
              </wp:positionH>
              <wp:positionV relativeFrom="paragraph">
                <wp:posOffset>27940</wp:posOffset>
              </wp:positionV>
              <wp:extent cx="8229600" cy="45719"/>
              <wp:effectExtent l="19050" t="19050" r="19050" b="3111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229600" cy="45719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E9F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7.2pt;margin-top:2.2pt;width:9in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3aKQIAAEoEAAAOAAAAZHJzL2Uyb0RvYy54bWysVE2P2yAQvVfqf0C+J/6o82XFWa3spJdt&#10;N9JueyeAY1QMCEicqOp/74CTdNN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" strokeweight="2.25pt">
              <w10:wrap anchorx="page"/>
            </v:shape>
          </w:pict>
        </mc:Fallback>
      </mc:AlternateContent>
    </w:r>
    <w:r>
      <w:rPr>
        <w:rFonts w:ascii="Arial Black" w:hAnsi="Arial Black"/>
      </w:rPr>
      <w:tab/>
    </w:r>
    <w:r>
      <w:rPr>
        <w:rFonts w:ascii="Arial Black" w:hAnsi="Arial Black"/>
      </w:rPr>
      <w:tab/>
    </w:r>
  </w:p>
  <w:p w:rsidR="001233E6" w:rsidRPr="003727F8" w:rsidRDefault="001233E6" w:rsidP="001A3889">
    <w:pPr>
      <w:pStyle w:val="Header"/>
      <w:tabs>
        <w:tab w:val="clear" w:pos="4680"/>
        <w:tab w:val="clear" w:pos="9360"/>
        <w:tab w:val="left" w:pos="1035"/>
      </w:tabs>
      <w:rPr>
        <w:rFonts w:ascii="Arial Black" w:hAnsi="Arial Blac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3E6" w:rsidRDefault="0012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A68"/>
    <w:multiLevelType w:val="hybridMultilevel"/>
    <w:tmpl w:val="D458CC7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4024561A"/>
    <w:multiLevelType w:val="hybridMultilevel"/>
    <w:tmpl w:val="DF9C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A653B"/>
    <w:multiLevelType w:val="hybridMultilevel"/>
    <w:tmpl w:val="B4A48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A2983"/>
    <w:multiLevelType w:val="hybridMultilevel"/>
    <w:tmpl w:val="7CAEC1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051E30"/>
    <w:multiLevelType w:val="hybridMultilevel"/>
    <w:tmpl w:val="BC5A39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5B0F1F2F"/>
    <w:multiLevelType w:val="hybridMultilevel"/>
    <w:tmpl w:val="F3A81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B4CA5"/>
    <w:multiLevelType w:val="hybridMultilevel"/>
    <w:tmpl w:val="3958602C"/>
    <w:lvl w:ilvl="0" w:tplc="0409000F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7" w15:restartNumberingAfterBreak="0">
    <w:nsid w:val="7E5023C6"/>
    <w:multiLevelType w:val="hybridMultilevel"/>
    <w:tmpl w:val="43627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F8"/>
    <w:rsid w:val="00012724"/>
    <w:rsid w:val="000832A4"/>
    <w:rsid w:val="00084C7D"/>
    <w:rsid w:val="00093A70"/>
    <w:rsid w:val="00095C5A"/>
    <w:rsid w:val="000B16EE"/>
    <w:rsid w:val="000B6774"/>
    <w:rsid w:val="000C02D9"/>
    <w:rsid w:val="000F0EB4"/>
    <w:rsid w:val="00101F01"/>
    <w:rsid w:val="001041F8"/>
    <w:rsid w:val="001065C5"/>
    <w:rsid w:val="001233E6"/>
    <w:rsid w:val="00131422"/>
    <w:rsid w:val="00132089"/>
    <w:rsid w:val="00151EC0"/>
    <w:rsid w:val="001520F5"/>
    <w:rsid w:val="00196CBC"/>
    <w:rsid w:val="001974EE"/>
    <w:rsid w:val="001A3889"/>
    <w:rsid w:val="001C2F39"/>
    <w:rsid w:val="001D556A"/>
    <w:rsid w:val="001E1E5B"/>
    <w:rsid w:val="002228A8"/>
    <w:rsid w:val="0022685F"/>
    <w:rsid w:val="00263A5B"/>
    <w:rsid w:val="002764C9"/>
    <w:rsid w:val="003727F8"/>
    <w:rsid w:val="00387AC5"/>
    <w:rsid w:val="00393DE2"/>
    <w:rsid w:val="003B6FB9"/>
    <w:rsid w:val="003F0955"/>
    <w:rsid w:val="00421E52"/>
    <w:rsid w:val="00484965"/>
    <w:rsid w:val="0049333E"/>
    <w:rsid w:val="004B5F75"/>
    <w:rsid w:val="004D3BBE"/>
    <w:rsid w:val="004E5BB9"/>
    <w:rsid w:val="004F0BD3"/>
    <w:rsid w:val="004F7500"/>
    <w:rsid w:val="00542443"/>
    <w:rsid w:val="00571BED"/>
    <w:rsid w:val="00577B7C"/>
    <w:rsid w:val="00615FE1"/>
    <w:rsid w:val="006305B1"/>
    <w:rsid w:val="006542BC"/>
    <w:rsid w:val="0066033B"/>
    <w:rsid w:val="006A2310"/>
    <w:rsid w:val="006B1C54"/>
    <w:rsid w:val="006D3613"/>
    <w:rsid w:val="00760162"/>
    <w:rsid w:val="007828D3"/>
    <w:rsid w:val="0079739D"/>
    <w:rsid w:val="007C261F"/>
    <w:rsid w:val="007D1D56"/>
    <w:rsid w:val="007D4BFE"/>
    <w:rsid w:val="00825B6A"/>
    <w:rsid w:val="0084628F"/>
    <w:rsid w:val="0086565F"/>
    <w:rsid w:val="008832BB"/>
    <w:rsid w:val="008B26AE"/>
    <w:rsid w:val="008C14C9"/>
    <w:rsid w:val="00925D17"/>
    <w:rsid w:val="009610E8"/>
    <w:rsid w:val="00987AED"/>
    <w:rsid w:val="009B6790"/>
    <w:rsid w:val="009E0174"/>
    <w:rsid w:val="009F2935"/>
    <w:rsid w:val="00A03E91"/>
    <w:rsid w:val="00A12456"/>
    <w:rsid w:val="00A21797"/>
    <w:rsid w:val="00A57488"/>
    <w:rsid w:val="00A8529F"/>
    <w:rsid w:val="00A87F01"/>
    <w:rsid w:val="00AD0B92"/>
    <w:rsid w:val="00AD182F"/>
    <w:rsid w:val="00B53802"/>
    <w:rsid w:val="00B6063D"/>
    <w:rsid w:val="00B63483"/>
    <w:rsid w:val="00B87235"/>
    <w:rsid w:val="00B95A5D"/>
    <w:rsid w:val="00BA392B"/>
    <w:rsid w:val="00C670AB"/>
    <w:rsid w:val="00C77EED"/>
    <w:rsid w:val="00CA69EC"/>
    <w:rsid w:val="00CB2A51"/>
    <w:rsid w:val="00CC75F7"/>
    <w:rsid w:val="00CF7721"/>
    <w:rsid w:val="00DC328F"/>
    <w:rsid w:val="00DD7522"/>
    <w:rsid w:val="00DF49A8"/>
    <w:rsid w:val="00E3014E"/>
    <w:rsid w:val="00EB7BE9"/>
    <w:rsid w:val="00EC6436"/>
    <w:rsid w:val="00EF37B5"/>
    <w:rsid w:val="00EF4658"/>
    <w:rsid w:val="00EF65A8"/>
    <w:rsid w:val="00F7652B"/>
    <w:rsid w:val="00FA1607"/>
    <w:rsid w:val="00FC24B4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1370EDE3"/>
  <w15:docId w15:val="{EE467DA7-3491-4AB0-A2DC-8F98EC9F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7F8"/>
  </w:style>
  <w:style w:type="paragraph" w:styleId="Footer">
    <w:name w:val="footer"/>
    <w:basedOn w:val="Normal"/>
    <w:link w:val="FooterChar"/>
    <w:uiPriority w:val="99"/>
    <w:unhideWhenUsed/>
    <w:rsid w:val="00372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7F8"/>
  </w:style>
  <w:style w:type="paragraph" w:styleId="BalloonText">
    <w:name w:val="Balloon Text"/>
    <w:basedOn w:val="Normal"/>
    <w:link w:val="BalloonTextChar"/>
    <w:uiPriority w:val="99"/>
    <w:semiHidden/>
    <w:unhideWhenUsed/>
    <w:rsid w:val="0037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1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10"/>
    <w:basedOn w:val="Normal"/>
    <w:rsid w:val="00571BE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s9">
    <w:name w:val="s9"/>
    <w:basedOn w:val="DefaultParagraphFont"/>
    <w:rsid w:val="00571BED"/>
  </w:style>
  <w:style w:type="paragraph" w:styleId="ListParagraph">
    <w:name w:val="List Paragraph"/>
    <w:basedOn w:val="Normal"/>
    <w:uiPriority w:val="34"/>
    <w:qFormat/>
    <w:rsid w:val="00101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0F6DB-E3ED-4620-9E8A-5F7E810C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5D846A70.dotm</Template>
  <TotalTime>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/</dc:creator>
  <cp:lastModifiedBy>Cody Chapman</cp:lastModifiedBy>
  <cp:revision>2</cp:revision>
  <cp:lastPrinted>2024-11-15T18:26:00Z</cp:lastPrinted>
  <dcterms:created xsi:type="dcterms:W3CDTF">2026-02-02T17:56:00Z</dcterms:created>
  <dcterms:modified xsi:type="dcterms:W3CDTF">2026-02-02T17:56:00Z</dcterms:modified>
</cp:coreProperties>
</file>